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A38D00" w14:textId="3D1B8B3B" w:rsidR="00F82534" w:rsidRDefault="00CA5B73">
      <w:r>
        <w:rPr>
          <w:noProof/>
        </w:rPr>
        <mc:AlternateContent>
          <mc:Choice Requires="wps">
            <w:drawing>
              <wp:anchor distT="0" distB="0" distL="114300" distR="114300" simplePos="0" relativeHeight="251668484" behindDoc="0" locked="0" layoutInCell="1" allowOverlap="1" wp14:anchorId="5BE0CFFE" wp14:editId="6FB7DC9F">
                <wp:simplePos x="0" y="0"/>
                <wp:positionH relativeFrom="page">
                  <wp:posOffset>795655</wp:posOffset>
                </wp:positionH>
                <wp:positionV relativeFrom="page">
                  <wp:posOffset>1699260</wp:posOffset>
                </wp:positionV>
                <wp:extent cx="6290945" cy="3100705"/>
                <wp:effectExtent l="0" t="0" r="0" b="0"/>
                <wp:wrapThrough wrapText="bothSides">
                  <wp:wrapPolygon edited="0">
                    <wp:start x="87" y="0"/>
                    <wp:lineTo x="87" y="21410"/>
                    <wp:lineTo x="21454" y="21410"/>
                    <wp:lineTo x="21454" y="0"/>
                    <wp:lineTo x="87" y="0"/>
                  </wp:wrapPolygon>
                </wp:wrapThrough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945" cy="3100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087BB" w14:textId="77777777" w:rsidR="00526E0E" w:rsidRPr="00023788" w:rsidRDefault="00526E0E" w:rsidP="00023788">
                            <w:pPr>
                              <w:widowControl w:val="0"/>
                              <w:tabs>
                                <w:tab w:val="left" w:pos="4560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textAlignment w:val="center"/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</w:pPr>
                            <w:r w:rsidRPr="00023788">
                              <w:rPr>
                                <w:rFonts w:ascii="Futura" w:hAnsi="Futura" w:cs="Arial"/>
                                <w:color w:val="000000"/>
                                <w:sz w:val="20"/>
                                <w:szCs w:val="20"/>
                                <w:lang w:val="es-ES_tradnl"/>
                              </w:rPr>
                              <w:t>1. DATOS PERSOAIS</w:t>
                            </w:r>
                          </w:p>
                          <w:p w14:paraId="70F3D5DD" w14:textId="77777777" w:rsidR="00526E0E" w:rsidRPr="00023788" w:rsidRDefault="00526E0E" w:rsidP="00023788">
                            <w:pPr>
                              <w:widowControl w:val="0"/>
                              <w:tabs>
                                <w:tab w:val="left" w:pos="4560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textAlignment w:val="center"/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</w:pPr>
                            <w:proofErr w:type="spellStart"/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Apelidos</w:t>
                            </w:r>
                            <w:proofErr w:type="spellEnd"/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:</w:t>
                            </w:r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ab/>
                            </w:r>
                            <w:proofErr w:type="spellStart"/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Nome</w:t>
                            </w:r>
                            <w:proofErr w:type="spellEnd"/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:</w:t>
                            </w:r>
                          </w:p>
                          <w:p w14:paraId="556083AF" w14:textId="77777777" w:rsidR="00526E0E" w:rsidRPr="00023788" w:rsidRDefault="00526E0E" w:rsidP="00023788">
                            <w:pPr>
                              <w:widowControl w:val="0"/>
                              <w:tabs>
                                <w:tab w:val="left" w:pos="4560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textAlignment w:val="center"/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</w:pPr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NIF / NIE / Pasaporte:</w:t>
                            </w:r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ab/>
                              <w:t>Enderezo:</w:t>
                            </w:r>
                          </w:p>
                          <w:p w14:paraId="72A8A8E9" w14:textId="77777777" w:rsidR="00526E0E" w:rsidRPr="00023788" w:rsidRDefault="00526E0E" w:rsidP="00023788">
                            <w:pPr>
                              <w:widowControl w:val="0"/>
                              <w:tabs>
                                <w:tab w:val="left" w:pos="4560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textAlignment w:val="center"/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</w:pPr>
                            <w:proofErr w:type="spellStart"/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Localidade</w:t>
                            </w:r>
                            <w:proofErr w:type="spellEnd"/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:</w:t>
                            </w:r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ab/>
                              <w:t>Provincia e código postal:</w:t>
                            </w:r>
                          </w:p>
                          <w:p w14:paraId="4B64F8C4" w14:textId="77777777" w:rsidR="00526E0E" w:rsidRPr="00023788" w:rsidRDefault="00526E0E" w:rsidP="00023788">
                            <w:pPr>
                              <w:widowControl w:val="0"/>
                              <w:tabs>
                                <w:tab w:val="left" w:pos="4560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textAlignment w:val="center"/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</w:pPr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País:</w:t>
                            </w:r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ab/>
                              <w:t>Correo electrónico:</w:t>
                            </w:r>
                          </w:p>
                          <w:p w14:paraId="7BA8566F" w14:textId="77777777" w:rsidR="00526E0E" w:rsidRPr="00023788" w:rsidRDefault="00526E0E" w:rsidP="00023788">
                            <w:pPr>
                              <w:widowControl w:val="0"/>
                              <w:tabs>
                                <w:tab w:val="left" w:pos="4560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textAlignment w:val="center"/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</w:pPr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Teléfono de contacto:</w:t>
                            </w:r>
                          </w:p>
                          <w:p w14:paraId="3F66A42D" w14:textId="13DD59FA" w:rsidR="00526E0E" w:rsidRPr="00023788" w:rsidRDefault="00526E0E" w:rsidP="00023788">
                            <w:pPr>
                              <w:widowControl w:val="0"/>
                              <w:tabs>
                                <w:tab w:val="left" w:pos="4560"/>
                              </w:tabs>
                              <w:autoSpaceDE w:val="0"/>
                              <w:autoSpaceDN w:val="0"/>
                              <w:adjustRightInd w:val="0"/>
                              <w:spacing w:after="200"/>
                              <w:textAlignment w:val="center"/>
                              <w:rPr>
                                <w:rFonts w:ascii="Futura" w:hAnsi="Futura"/>
                              </w:rPr>
                            </w:pPr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 xml:space="preserve">Nº de </w:t>
                            </w:r>
                            <w:proofErr w:type="spellStart"/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>conta</w:t>
                            </w:r>
                            <w:proofErr w:type="spellEnd"/>
                            <w:r w:rsidRPr="00023788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 xml:space="preserve"> bancaria para o pago do premio</w:t>
                            </w:r>
                            <w:r w:rsidR="00AA7D7C">
                              <w:rPr>
                                <w:rFonts w:ascii="Futura" w:hAnsi="Futura" w:cs="Arial"/>
                                <w:color w:val="000000"/>
                                <w:lang w:val="es-ES_tradnl"/>
                              </w:rPr>
                              <w:t xml:space="preserve"> (con </w:t>
                            </w:r>
                            <w:r w:rsidRPr="00023788">
                              <w:rPr>
                                <w:rFonts w:ascii="Futura" w:hAnsi="Futura" w:cs="Ubuntu"/>
                                <w:color w:val="000000"/>
                                <w:lang w:val="es-ES_tradnl"/>
                              </w:rPr>
                              <w:t>IBAN</w:t>
                            </w:r>
                            <w:r w:rsidR="00AA7D7C">
                              <w:rPr>
                                <w:rFonts w:ascii="Futura" w:hAnsi="Futura" w:cs="Ubuntu"/>
                                <w:color w:val="000000"/>
                                <w:lang w:val="es-ES_tradnl"/>
                              </w:rPr>
                              <w:t>):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0" o:spid="_x0000_s1026" type="#_x0000_t202" style="position:absolute;margin-left:62.65pt;margin-top:133.8pt;width:495.35pt;height:244.15pt;z-index:2516684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" mv:complextextbox="1" filled="f" stroked="f">
                <v:textbox>
                  <w:txbxContent>
                    <w:p w14:paraId="0ED087BB" w14:textId="77777777" w:rsidR="00526E0E" w:rsidRPr="00023788" w:rsidRDefault="00526E0E" w:rsidP="00023788">
                      <w:pPr>
                        <w:widowControl w:val="0"/>
                        <w:tabs>
                          <w:tab w:val="left" w:pos="4560"/>
                        </w:tabs>
                        <w:autoSpaceDE w:val="0"/>
                        <w:autoSpaceDN w:val="0"/>
                        <w:adjustRightInd w:val="0"/>
                        <w:spacing w:after="200"/>
                        <w:textAlignment w:val="center"/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</w:pPr>
                      <w:r w:rsidRPr="00023788">
                        <w:rPr>
                          <w:rFonts w:ascii="Futura" w:hAnsi="Futura" w:cs="Arial"/>
                          <w:color w:val="000000"/>
                          <w:sz w:val="20"/>
                          <w:szCs w:val="20"/>
                          <w:lang w:val="es-ES_tradnl"/>
                        </w:rPr>
                        <w:t>1. DATOS PERSOAIS</w:t>
                      </w:r>
                    </w:p>
                    <w:p w14:paraId="70F3D5DD" w14:textId="77777777" w:rsidR="00526E0E" w:rsidRPr="00023788" w:rsidRDefault="00526E0E" w:rsidP="00023788">
                      <w:pPr>
                        <w:widowControl w:val="0"/>
                        <w:tabs>
                          <w:tab w:val="left" w:pos="4560"/>
                        </w:tabs>
                        <w:autoSpaceDE w:val="0"/>
                        <w:autoSpaceDN w:val="0"/>
                        <w:adjustRightInd w:val="0"/>
                        <w:spacing w:after="200"/>
                        <w:textAlignment w:val="center"/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</w:pPr>
                      <w:proofErr w:type="spellStart"/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Apelidos</w:t>
                      </w:r>
                      <w:proofErr w:type="spellEnd"/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:</w:t>
                      </w:r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ab/>
                      </w:r>
                      <w:proofErr w:type="spellStart"/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Nome</w:t>
                      </w:r>
                      <w:proofErr w:type="spellEnd"/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:</w:t>
                      </w:r>
                    </w:p>
                    <w:p w14:paraId="556083AF" w14:textId="77777777" w:rsidR="00526E0E" w:rsidRPr="00023788" w:rsidRDefault="00526E0E" w:rsidP="00023788">
                      <w:pPr>
                        <w:widowControl w:val="0"/>
                        <w:tabs>
                          <w:tab w:val="left" w:pos="4560"/>
                        </w:tabs>
                        <w:autoSpaceDE w:val="0"/>
                        <w:autoSpaceDN w:val="0"/>
                        <w:adjustRightInd w:val="0"/>
                        <w:spacing w:after="200"/>
                        <w:textAlignment w:val="center"/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</w:pPr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NIF / NIE / Pasaporte:</w:t>
                      </w:r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ab/>
                        <w:t>Enderezo:</w:t>
                      </w:r>
                    </w:p>
                    <w:p w14:paraId="72A8A8E9" w14:textId="77777777" w:rsidR="00526E0E" w:rsidRPr="00023788" w:rsidRDefault="00526E0E" w:rsidP="00023788">
                      <w:pPr>
                        <w:widowControl w:val="0"/>
                        <w:tabs>
                          <w:tab w:val="left" w:pos="4560"/>
                        </w:tabs>
                        <w:autoSpaceDE w:val="0"/>
                        <w:autoSpaceDN w:val="0"/>
                        <w:adjustRightInd w:val="0"/>
                        <w:spacing w:after="200"/>
                        <w:textAlignment w:val="center"/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</w:pPr>
                      <w:proofErr w:type="spellStart"/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Localidade</w:t>
                      </w:r>
                      <w:proofErr w:type="spellEnd"/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:</w:t>
                      </w:r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ab/>
                        <w:t>Provincia e código postal:</w:t>
                      </w:r>
                    </w:p>
                    <w:p w14:paraId="4B64F8C4" w14:textId="77777777" w:rsidR="00526E0E" w:rsidRPr="00023788" w:rsidRDefault="00526E0E" w:rsidP="00023788">
                      <w:pPr>
                        <w:widowControl w:val="0"/>
                        <w:tabs>
                          <w:tab w:val="left" w:pos="4560"/>
                        </w:tabs>
                        <w:autoSpaceDE w:val="0"/>
                        <w:autoSpaceDN w:val="0"/>
                        <w:adjustRightInd w:val="0"/>
                        <w:spacing w:after="200"/>
                        <w:textAlignment w:val="center"/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</w:pPr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País:</w:t>
                      </w:r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ab/>
                        <w:t>Correo electrónico:</w:t>
                      </w:r>
                    </w:p>
                    <w:p w14:paraId="7BA8566F" w14:textId="77777777" w:rsidR="00526E0E" w:rsidRPr="00023788" w:rsidRDefault="00526E0E" w:rsidP="00023788">
                      <w:pPr>
                        <w:widowControl w:val="0"/>
                        <w:tabs>
                          <w:tab w:val="left" w:pos="4560"/>
                        </w:tabs>
                        <w:autoSpaceDE w:val="0"/>
                        <w:autoSpaceDN w:val="0"/>
                        <w:adjustRightInd w:val="0"/>
                        <w:spacing w:after="200"/>
                        <w:textAlignment w:val="center"/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</w:pPr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Teléfono de contacto:</w:t>
                      </w:r>
                    </w:p>
                    <w:p w14:paraId="3F66A42D" w14:textId="13DD59FA" w:rsidR="00526E0E" w:rsidRPr="00023788" w:rsidRDefault="00526E0E" w:rsidP="00023788">
                      <w:pPr>
                        <w:widowControl w:val="0"/>
                        <w:tabs>
                          <w:tab w:val="left" w:pos="4560"/>
                        </w:tabs>
                        <w:autoSpaceDE w:val="0"/>
                        <w:autoSpaceDN w:val="0"/>
                        <w:adjustRightInd w:val="0"/>
                        <w:spacing w:after="200"/>
                        <w:textAlignment w:val="center"/>
                        <w:rPr>
                          <w:rFonts w:ascii="Futura" w:hAnsi="Futura"/>
                        </w:rPr>
                      </w:pPr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 xml:space="preserve">Nº de </w:t>
                      </w:r>
                      <w:proofErr w:type="spellStart"/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>conta</w:t>
                      </w:r>
                      <w:proofErr w:type="spellEnd"/>
                      <w:r w:rsidRPr="00023788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 xml:space="preserve"> bancaria para o pago do premio</w:t>
                      </w:r>
                      <w:r w:rsidR="00AA7D7C">
                        <w:rPr>
                          <w:rFonts w:ascii="Futura" w:hAnsi="Futura" w:cs="Arial"/>
                          <w:color w:val="000000"/>
                          <w:lang w:val="es-ES_tradnl"/>
                        </w:rPr>
                        <w:t xml:space="preserve"> (con </w:t>
                      </w:r>
                      <w:r w:rsidRPr="00023788">
                        <w:rPr>
                          <w:rFonts w:ascii="Futura" w:hAnsi="Futura" w:cs="Ubuntu"/>
                          <w:color w:val="000000"/>
                          <w:lang w:val="es-ES_tradnl"/>
                        </w:rPr>
                        <w:t>IBAN</w:t>
                      </w:r>
                      <w:r w:rsidR="00AA7D7C">
                        <w:rPr>
                          <w:rFonts w:ascii="Futura" w:hAnsi="Futura" w:cs="Ubuntu"/>
                          <w:color w:val="000000"/>
                          <w:lang w:val="es-ES_tradnl"/>
                        </w:rPr>
                        <w:t>):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E7278">
        <w:rPr>
          <w:noProof/>
        </w:rPr>
        <mc:AlternateContent>
          <mc:Choice Requires="wps">
            <w:drawing>
              <wp:anchor distT="0" distB="0" distL="114300" distR="114300" simplePos="0" relativeHeight="251670532" behindDoc="0" locked="0" layoutInCell="1" allowOverlap="1" wp14:anchorId="0E4FFD34" wp14:editId="3BB40507">
                <wp:simplePos x="0" y="0"/>
                <wp:positionH relativeFrom="page">
                  <wp:posOffset>591820</wp:posOffset>
                </wp:positionH>
                <wp:positionV relativeFrom="page">
                  <wp:posOffset>8366125</wp:posOffset>
                </wp:positionV>
                <wp:extent cx="6290945" cy="516255"/>
                <wp:effectExtent l="0" t="0" r="0" b="0"/>
                <wp:wrapThrough wrapText="bothSides">
                  <wp:wrapPolygon edited="0">
                    <wp:start x="87" y="0"/>
                    <wp:lineTo x="87" y="20192"/>
                    <wp:lineTo x="21454" y="20192"/>
                    <wp:lineTo x="21454" y="0"/>
                    <wp:lineTo x="87" y="0"/>
                  </wp:wrapPolygon>
                </wp:wrapThrough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094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EF265" w14:textId="1DDE5DD0" w:rsidR="00526E0E" w:rsidRPr="002C0342" w:rsidRDefault="00526E0E" w:rsidP="00E35F17">
                            <w:pPr>
                              <w:pStyle w:val="Sinespaciado"/>
                              <w:tabs>
                                <w:tab w:val="left" w:pos="6500"/>
                                <w:tab w:val="left" w:pos="7460"/>
                              </w:tabs>
                              <w:spacing w:after="57" w:line="600" w:lineRule="auto"/>
                              <w:ind w:left="1701" w:hanging="161"/>
                              <w:jc w:val="right"/>
                              <w:rPr>
                                <w:rFonts w:ascii="Futura" w:hAnsi="Futura"/>
                              </w:rPr>
                            </w:pPr>
                            <w:r w:rsidRPr="004E55EA">
                              <w:rPr>
                                <w:rFonts w:ascii="Futura" w:hAnsi="Futura" w:cs="Montserrat-Regular"/>
                                <w:color w:val="413C3C"/>
                              </w:rPr>
                              <w:t>En</w:t>
                            </w:r>
                            <w:r w:rsidRPr="004E55EA">
                              <w:rPr>
                                <w:rFonts w:ascii="Futura" w:hAnsi="Futura" w:cs="Montserrat-Regular"/>
                                <w:color w:val="413C3C"/>
                              </w:rPr>
                              <w:tab/>
                              <w:t>a</w:t>
                            </w:r>
                            <w:r w:rsidRPr="004E55EA">
                              <w:rPr>
                                <w:rFonts w:ascii="Futura" w:hAnsi="Futura" w:cs="Montserrat-Regular"/>
                                <w:color w:val="413C3C"/>
                              </w:rPr>
                              <w:tab/>
                              <w:t>, de</w:t>
                            </w:r>
                            <w:r w:rsidRPr="004E55EA">
                              <w:rPr>
                                <w:rFonts w:ascii="Futura" w:hAnsi="Futura" w:cs="Montserrat-Regular"/>
                                <w:color w:val="413C3C"/>
                              </w:rPr>
                              <w:tab/>
                              <w:t>de 201</w:t>
                            </w:r>
                            <w:r>
                              <w:rPr>
                                <w:rFonts w:ascii="Futura" w:hAnsi="Futura" w:cs="Montserrat-Regular"/>
                                <w:color w:val="413C3C"/>
                              </w:rPr>
                              <w:t>8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1" o:spid="_x0000_s1027" type="#_x0000_t202" style="position:absolute;margin-left:46.6pt;margin-top:658.75pt;width:495.35pt;height:40.65pt;z-index:2516705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" mv:complextextbox="1" filled="f" stroked="f">
                <v:textbox>
                  <w:txbxContent>
                    <w:p w14:paraId="40EEF265" w14:textId="1DDE5DD0" w:rsidR="00526E0E" w:rsidRPr="002C0342" w:rsidRDefault="00526E0E" w:rsidP="00E35F17">
                      <w:pPr>
                        <w:pStyle w:val="Sinespaciado"/>
                        <w:tabs>
                          <w:tab w:val="left" w:pos="6500"/>
                          <w:tab w:val="left" w:pos="7460"/>
                        </w:tabs>
                        <w:spacing w:after="57" w:line="600" w:lineRule="auto"/>
                        <w:ind w:left="1701" w:hanging="161"/>
                        <w:jc w:val="right"/>
                        <w:rPr>
                          <w:rFonts w:ascii="Futura" w:hAnsi="Futura"/>
                        </w:rPr>
                      </w:pPr>
                      <w:r w:rsidRPr="004E55EA">
                        <w:rPr>
                          <w:rFonts w:ascii="Futura" w:hAnsi="Futura" w:cs="Montserrat-Regular"/>
                          <w:color w:val="413C3C"/>
                        </w:rPr>
                        <w:t>En</w:t>
                      </w:r>
                      <w:r w:rsidRPr="004E55EA">
                        <w:rPr>
                          <w:rFonts w:ascii="Futura" w:hAnsi="Futura" w:cs="Montserrat-Regular"/>
                          <w:color w:val="413C3C"/>
                        </w:rPr>
                        <w:tab/>
                        <w:t>a</w:t>
                      </w:r>
                      <w:r w:rsidRPr="004E55EA">
                        <w:rPr>
                          <w:rFonts w:ascii="Futura" w:hAnsi="Futura" w:cs="Montserrat-Regular"/>
                          <w:color w:val="413C3C"/>
                        </w:rPr>
                        <w:tab/>
                        <w:t>, de</w:t>
                      </w:r>
                      <w:r w:rsidRPr="004E55EA">
                        <w:rPr>
                          <w:rFonts w:ascii="Futura" w:hAnsi="Futura" w:cs="Montserrat-Regular"/>
                          <w:color w:val="413C3C"/>
                        </w:rPr>
                        <w:tab/>
                        <w:t>de 201</w:t>
                      </w:r>
                      <w:r>
                        <w:rPr>
                          <w:rFonts w:ascii="Futura" w:hAnsi="Futura" w:cs="Montserrat-Regular"/>
                          <w:color w:val="413C3C"/>
                        </w:rPr>
                        <w:t>8</w:t>
                      </w:r>
                      <w:bookmarkStart w:id="1" w:name="_GoBack"/>
                      <w:bookmarkEnd w:id="1"/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0811B6">
        <w:rPr>
          <w:noProof/>
        </w:rPr>
        <w:drawing>
          <wp:anchor distT="0" distB="0" distL="114300" distR="114300" simplePos="0" relativeHeight="251667460" behindDoc="0" locked="0" layoutInCell="1" allowOverlap="1" wp14:anchorId="0564F7CB" wp14:editId="64B91A18">
            <wp:simplePos x="0" y="0"/>
            <wp:positionH relativeFrom="page">
              <wp:posOffset>274320</wp:posOffset>
            </wp:positionH>
            <wp:positionV relativeFrom="page">
              <wp:posOffset>411480</wp:posOffset>
            </wp:positionV>
            <wp:extent cx="7013575" cy="9864725"/>
            <wp:effectExtent l="0" t="0" r="0" b="0"/>
            <wp:wrapNone/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laceholder" descr="placeholder-base---neutral.pn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575" cy="98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82534">
      <w:pgSz w:w="11909" w:h="16834" w:code="9"/>
      <w:pgMar w:top="432" w:right="432" w:bottom="432" w:left="432" w:header="432" w:footer="43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1A15B6" w14:textId="77777777" w:rsidR="00B755DD" w:rsidRDefault="00B755DD">
      <w:r>
        <w:separator/>
      </w:r>
    </w:p>
  </w:endnote>
  <w:endnote w:type="continuationSeparator" w:id="0">
    <w:p w14:paraId="671F1BF6" w14:textId="77777777" w:rsidR="00B755DD" w:rsidRDefault="00B755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ＭＳ Ｐ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Futura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Ubuntu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ontserrat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73914A" w14:textId="77777777" w:rsidR="00B755DD" w:rsidRDefault="00B755DD">
      <w:r>
        <w:separator/>
      </w:r>
    </w:p>
  </w:footnote>
  <w:footnote w:type="continuationSeparator" w:id="0">
    <w:p w14:paraId="3E95BE4C" w14:textId="77777777" w:rsidR="00B755DD" w:rsidRDefault="00B755D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culoSecci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attachedTemplate r:id="rId1"/>
  <w:revisionView w:markup="0"/>
  <w:defaultTabStop w:val="720"/>
  <w:hyphenationZone w:val="425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B72D53"/>
    <w:rsid w:val="00023788"/>
    <w:rsid w:val="000629EB"/>
    <w:rsid w:val="000811B6"/>
    <w:rsid w:val="002C0342"/>
    <w:rsid w:val="004B43A2"/>
    <w:rsid w:val="004E55EA"/>
    <w:rsid w:val="004E7278"/>
    <w:rsid w:val="00522C99"/>
    <w:rsid w:val="00526E0E"/>
    <w:rsid w:val="00601380"/>
    <w:rsid w:val="00675D7F"/>
    <w:rsid w:val="00846CEF"/>
    <w:rsid w:val="00AA7D7C"/>
    <w:rsid w:val="00B72D53"/>
    <w:rsid w:val="00B755DD"/>
    <w:rsid w:val="00C13429"/>
    <w:rsid w:val="00CA5B73"/>
    <w:rsid w:val="00D653F0"/>
    <w:rsid w:val="00E35F17"/>
    <w:rsid w:val="00F177B7"/>
    <w:rsid w:val="00F82534"/>
    <w:rsid w:val="00F923F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2F1A2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  <w:lsdException w:name="No Spacing" w:uiPriority="9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Ttulo2">
    <w:name w:val="heading 2"/>
    <w:basedOn w:val="Normal"/>
    <w:link w:val="Ttulo2Car"/>
    <w:semiHidden/>
    <w:unhideWhenUsed/>
    <w:qFormat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Ttulo4">
    <w:name w:val="heading 4"/>
    <w:basedOn w:val="Normal"/>
    <w:link w:val="Ttulo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6">
    <w:name w:val="heading 6"/>
    <w:basedOn w:val="Normal"/>
    <w:link w:val="Ttulo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Ttulo7">
    <w:name w:val="heading 7"/>
    <w:basedOn w:val="Normal"/>
    <w:link w:val="Ttulo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link w:val="Ttulo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Ttulo9">
    <w:name w:val="heading 9"/>
    <w:basedOn w:val="Normal"/>
    <w:link w:val="Ttulo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PiedepginaCar">
    <w:name w:val="Pie de página Car"/>
    <w:basedOn w:val="Fuentedeprrafopredeter"/>
    <w:link w:val="Piedepgina"/>
    <w:rPr>
      <w:color w:val="FFFFFF" w:themeColor="background1"/>
      <w:sz w:val="48"/>
    </w:rPr>
  </w:style>
  <w:style w:type="paragraph" w:styleId="Ttulo">
    <w:name w:val="Title"/>
    <w:basedOn w:val="Normal"/>
    <w:link w:val="TtuloCar"/>
    <w:qFormat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tuloCar">
    <w:name w:val="Título Car"/>
    <w:basedOn w:val="Fuentedeprrafopredeter"/>
    <w:link w:val="Ttulo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tulo1Car">
    <w:name w:val="Título 1 Car"/>
    <w:basedOn w:val="Fuentedeprrafopredeter"/>
    <w:link w:val="Ttulo1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Ttulo2Car">
    <w:name w:val="Título 2 Car"/>
    <w:basedOn w:val="Fuentedeprrafopredeter"/>
    <w:link w:val="Ttulo2"/>
    <w:semiHidden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Fecha">
    <w:name w:val="Date"/>
    <w:basedOn w:val="Normal"/>
    <w:link w:val="FechaCar"/>
    <w:semiHidden/>
    <w:unhideWhenUsed/>
    <w:pPr>
      <w:jc w:val="center"/>
    </w:pPr>
    <w:rPr>
      <w:color w:val="FFFFFF" w:themeColor="background1"/>
      <w:sz w:val="40"/>
    </w:rPr>
  </w:style>
  <w:style w:type="character" w:customStyle="1" w:styleId="FechaCar">
    <w:name w:val="Fecha Car"/>
    <w:basedOn w:val="Fuentedeprrafopredeter"/>
    <w:link w:val="Fecha"/>
    <w:semiHidden/>
    <w:rPr>
      <w:color w:val="FFFFFF" w:themeColor="background1"/>
      <w:sz w:val="40"/>
    </w:rPr>
  </w:style>
  <w:style w:type="character" w:customStyle="1" w:styleId="Ttulo4Car">
    <w:name w:val="Título 4 Car"/>
    <w:basedOn w:val="Fuentedeprrafopredeter"/>
    <w:link w:val="Ttulo4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semiHidden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6Car">
    <w:name w:val="Título 6 Car"/>
    <w:basedOn w:val="Fuentedeprrafopredeter"/>
    <w:link w:val="Ttulo6"/>
    <w:semiHidden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semiHidden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culoSeccin">
    <w:name w:val="Outline List 3"/>
    <w:basedOn w:val="Sinlista"/>
    <w:semiHidden/>
    <w:unhideWhenUsed/>
    <w:pPr>
      <w:numPr>
        <w:numId w:val="2"/>
      </w:numPr>
    </w:pPr>
  </w:style>
  <w:style w:type="paragraph" w:customStyle="1" w:styleId="ContactDetails">
    <w:name w:val="Contact Details"/>
    <w:basedOn w:val="Normal"/>
    <w:qFormat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Piedepgina"/>
    <w:qFormat/>
    <w:pPr>
      <w:jc w:val="left"/>
    </w:pPr>
    <w:rPr>
      <w:sz w:val="52"/>
    </w:rPr>
  </w:style>
  <w:style w:type="paragraph" w:customStyle="1" w:styleId="Footer-Right">
    <w:name w:val="Footer - Right"/>
    <w:basedOn w:val="Piedepgina"/>
    <w:qFormat/>
    <w:pPr>
      <w:jc w:val="right"/>
    </w:pPr>
    <w:rPr>
      <w:sz w:val="52"/>
    </w:rPr>
  </w:style>
  <w:style w:type="paragraph" w:styleId="Sinespaciado">
    <w:name w:val="No Spacing"/>
    <w:basedOn w:val="Normal"/>
    <w:uiPriority w:val="99"/>
    <w:qFormat/>
    <w:rsid w:val="00D653F0"/>
    <w:pPr>
      <w:widowControl w:val="0"/>
      <w:autoSpaceDE w:val="0"/>
      <w:autoSpaceDN w:val="0"/>
      <w:adjustRightInd w:val="0"/>
      <w:spacing w:after="200" w:line="288" w:lineRule="auto"/>
      <w:textAlignment w:val="center"/>
    </w:pPr>
    <w:rPr>
      <w:rFonts w:ascii="Calibri" w:hAnsi="Calibri" w:cs="Calibri"/>
      <w:color w:val="000000"/>
      <w:sz w:val="22"/>
      <w:szCs w:val="22"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0" w:defSemiHidden="0" w:defUnhideWhenUsed="0" w:defQFormat="0" w:count="276">
    <w:lsdException w:name="Date" w:uiPriority="99"/>
    <w:lsdException w:name="No Spacing" w:uiPriority="9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qFormat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Ttulo2">
    <w:name w:val="heading 2"/>
    <w:basedOn w:val="Normal"/>
    <w:link w:val="Ttulo2Car"/>
    <w:semiHidden/>
    <w:unhideWhenUsed/>
    <w:qFormat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Ttulo4">
    <w:name w:val="heading 4"/>
    <w:basedOn w:val="Normal"/>
    <w:link w:val="Ttulo4C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link w:val="Ttulo5C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Ttulo6">
    <w:name w:val="heading 6"/>
    <w:basedOn w:val="Normal"/>
    <w:link w:val="Ttulo6C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Ttulo7">
    <w:name w:val="heading 7"/>
    <w:basedOn w:val="Normal"/>
    <w:link w:val="Ttulo7C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link w:val="Ttulo8C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Ttulo9">
    <w:name w:val="heading 9"/>
    <w:basedOn w:val="Normal"/>
    <w:link w:val="Ttulo9C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</w:style>
  <w:style w:type="paragraph" w:styleId="Piedepgina">
    <w:name w:val="footer"/>
    <w:basedOn w:val="Normal"/>
    <w:link w:val="PiedepginaCar"/>
    <w:unhideWhenUsed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PiedepginaCar">
    <w:name w:val="Pie de página Car"/>
    <w:basedOn w:val="Fuentedeprrafopredeter"/>
    <w:link w:val="Piedepgina"/>
    <w:rPr>
      <w:color w:val="FFFFFF" w:themeColor="background1"/>
      <w:sz w:val="48"/>
    </w:rPr>
  </w:style>
  <w:style w:type="paragraph" w:styleId="Ttulo">
    <w:name w:val="Title"/>
    <w:basedOn w:val="Normal"/>
    <w:link w:val="TtuloCar"/>
    <w:qFormat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tuloCar">
    <w:name w:val="Título Car"/>
    <w:basedOn w:val="Fuentedeprrafopredeter"/>
    <w:link w:val="Ttulo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tulo1Car">
    <w:name w:val="Título 1 Car"/>
    <w:basedOn w:val="Fuentedeprrafopredeter"/>
    <w:link w:val="Ttulo1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Ttulo2Car">
    <w:name w:val="Título 2 Car"/>
    <w:basedOn w:val="Fuentedeprrafopredeter"/>
    <w:link w:val="Ttulo2"/>
    <w:semiHidden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Fecha">
    <w:name w:val="Date"/>
    <w:basedOn w:val="Normal"/>
    <w:link w:val="FechaCar"/>
    <w:semiHidden/>
    <w:unhideWhenUsed/>
    <w:pPr>
      <w:jc w:val="center"/>
    </w:pPr>
    <w:rPr>
      <w:color w:val="FFFFFF" w:themeColor="background1"/>
      <w:sz w:val="40"/>
    </w:rPr>
  </w:style>
  <w:style w:type="character" w:customStyle="1" w:styleId="FechaCar">
    <w:name w:val="Fecha Car"/>
    <w:basedOn w:val="Fuentedeprrafopredeter"/>
    <w:link w:val="Fecha"/>
    <w:semiHidden/>
    <w:rPr>
      <w:color w:val="FFFFFF" w:themeColor="background1"/>
      <w:sz w:val="40"/>
    </w:rPr>
  </w:style>
  <w:style w:type="character" w:customStyle="1" w:styleId="Ttulo4Car">
    <w:name w:val="Título 4 Car"/>
    <w:basedOn w:val="Fuentedeprrafopredeter"/>
    <w:link w:val="Ttulo4"/>
    <w:semiHidden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semiHidden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Ttulo6Car">
    <w:name w:val="Título 6 Car"/>
    <w:basedOn w:val="Fuentedeprrafopredeter"/>
    <w:link w:val="Ttulo6"/>
    <w:semiHidden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7Car">
    <w:name w:val="Título 7 Car"/>
    <w:basedOn w:val="Fuentedeprrafopredeter"/>
    <w:link w:val="Ttulo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semiHidden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Ttulo9Car">
    <w:name w:val="Título 9 Car"/>
    <w:basedOn w:val="Fuentedeprrafopredeter"/>
    <w:link w:val="Ttulo9"/>
    <w:semiHidden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culoSeccin">
    <w:name w:val="Outline List 3"/>
    <w:basedOn w:val="Sinlista"/>
    <w:semiHidden/>
    <w:unhideWhenUsed/>
    <w:pPr>
      <w:numPr>
        <w:numId w:val="2"/>
      </w:numPr>
    </w:pPr>
  </w:style>
  <w:style w:type="paragraph" w:customStyle="1" w:styleId="ContactDetails">
    <w:name w:val="Contact Details"/>
    <w:basedOn w:val="Normal"/>
    <w:qFormat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Piedepgina"/>
    <w:qFormat/>
    <w:pPr>
      <w:jc w:val="left"/>
    </w:pPr>
    <w:rPr>
      <w:sz w:val="52"/>
    </w:rPr>
  </w:style>
  <w:style w:type="paragraph" w:customStyle="1" w:styleId="Footer-Right">
    <w:name w:val="Footer - Right"/>
    <w:basedOn w:val="Piedepgina"/>
    <w:qFormat/>
    <w:pPr>
      <w:jc w:val="right"/>
    </w:pPr>
    <w:rPr>
      <w:sz w:val="52"/>
    </w:rPr>
  </w:style>
  <w:style w:type="paragraph" w:styleId="Sinespaciado">
    <w:name w:val="No Spacing"/>
    <w:basedOn w:val="Normal"/>
    <w:uiPriority w:val="99"/>
    <w:qFormat/>
    <w:rsid w:val="00D653F0"/>
    <w:pPr>
      <w:widowControl w:val="0"/>
      <w:autoSpaceDE w:val="0"/>
      <w:autoSpaceDN w:val="0"/>
      <w:adjustRightInd w:val="0"/>
      <w:spacing w:after="200" w:line="288" w:lineRule="auto"/>
      <w:textAlignment w:val="center"/>
    </w:pPr>
    <w:rPr>
      <w:rFonts w:ascii="Calibri" w:hAnsi="Calibri" w:cs="Calibri"/>
      <w:color w:val="000000"/>
      <w:sz w:val="22"/>
      <w:szCs w:val="22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Plantillas:Vista%20Disen&#771;o%20de%20publicaciones:Prospectos:Prospecto%20de%20fotografi&#769;a.dotx" TargetMode="Externa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jpeg"/><Relationship Id="rId4" Type="http://schemas.openxmlformats.org/officeDocument/2006/relationships/image" Target="../media/image5.jpeg"/><Relationship Id="rId1" Type="http://schemas.openxmlformats.org/officeDocument/2006/relationships/image" Target="../media/image2.jpeg"/><Relationship Id="rId2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Aventur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ventura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ventura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30000"/>
                <a:alpha val="50000"/>
                <a:satMod val="150000"/>
              </a:schemeClr>
              <a:schemeClr val="phClr">
                <a:tint val="50000"/>
                <a:alpha val="10000"/>
                <a:satMod val="150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30000"/>
                <a:alpha val="50000"/>
                <a:satMod val="150000"/>
              </a:schemeClr>
              <a:schemeClr val="phClr">
                <a:tint val="50000"/>
                <a:alpha val="10000"/>
                <a:satMod val="150000"/>
              </a:schemeClr>
            </a:duotone>
          </a:blip>
          <a:stretch/>
        </a:blipFill>
      </a:fillStyleLst>
      <a:lnStyleLst>
        <a:ln w="190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76200" dist="25400" dir="13500000">
              <a:srgbClr val="4B4B4B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3">
            <a:duotone>
              <a:schemeClr val="phClr">
                <a:shade val="10000"/>
                <a:alpha val="30000"/>
                <a:satMod val="60000"/>
              </a:schemeClr>
              <a:schemeClr val="phClr">
                <a:tint val="20000"/>
                <a:alpha val="5000"/>
                <a:satMod val="300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shade val="30000"/>
                <a:alpha val="50000"/>
                <a:satMod val="150000"/>
              </a:schemeClr>
              <a:schemeClr val="phClr">
                <a:tint val="50000"/>
                <a:alpha val="10000"/>
                <a:satMod val="15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Prospecto de fotografía.dotx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Hayat</dc:creator>
  <cp:keywords/>
  <dc:description/>
  <cp:lastModifiedBy>Hayat</cp:lastModifiedBy>
  <cp:revision>2</cp:revision>
  <cp:lastPrinted>2017-03-14T15:18:00Z</cp:lastPrinted>
  <dcterms:created xsi:type="dcterms:W3CDTF">2018-04-18T09:36:00Z</dcterms:created>
  <dcterms:modified xsi:type="dcterms:W3CDTF">2018-04-18T09:36:00Z</dcterms:modified>
  <cp:category/>
</cp:coreProperties>
</file>